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staurant survey table housing 2 front side surveys"/>
      </w:tblPr>
      <w:tblGrid>
        <w:gridCol w:w="5270"/>
        <w:gridCol w:w="864"/>
        <w:gridCol w:w="5242"/>
      </w:tblGrid>
      <w:tr w:rsidR="009811EA">
        <w:tc>
          <w:tcPr>
            <w:tcW w:w="5270" w:type="dxa"/>
          </w:tcPr>
          <w:sdt>
            <w:sdtPr>
              <w:alias w:val="Company Name"/>
              <w:tag w:val=""/>
              <w:id w:val="1533460891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B65B4F">
                <w:pPr>
                  <w:pStyle w:val="Title"/>
                </w:pPr>
                <w:r>
                  <w:t>SHARE MAT ACADEMY</w:t>
                </w:r>
                <w:r w:rsidR="0001168E">
                  <w:t>: FORM A</w:t>
                </w:r>
              </w:p>
            </w:sdtContent>
          </w:sdt>
          <w:p w:rsidR="00B65B4F" w:rsidRPr="00B65B4F" w:rsidRDefault="00B65B4F">
            <w:pPr>
              <w:pStyle w:val="Heading1"/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</w:pPr>
            <w:r w:rsidRPr="00B65B4F"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  <w:t>For completion by parents of children attending SHARE MAT Academies.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Beech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Cowlersley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 xml:space="preserve">Heaton Avenue </w:t>
            </w:r>
            <w:r w:rsidR="00DD7F75"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Primary</w:t>
            </w:r>
            <w:bookmarkStart w:id="0" w:name="_GoBack"/>
            <w:bookmarkEnd w:id="0"/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Luck Lane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Millbridge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Royds Hall Secondary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Shelley College</w:t>
            </w:r>
          </w:p>
          <w:p w:rsidR="00B65B4F" w:rsidRPr="00B65B4F" w:rsidRDefault="00B65B4F" w:rsidP="00B65B4F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Thornhill Community Academy</w:t>
            </w:r>
          </w:p>
          <w:p w:rsidR="00B65B4F" w:rsidRDefault="00B65B4F">
            <w:pPr>
              <w:pStyle w:val="NoSpacing"/>
              <w:jc w:val="both"/>
              <w:rPr>
                <w:rFonts w:ascii="Verdana" w:hAnsi="Verdana" w:cs="LiberationSans"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>Q1. I am a key worker and my child(ren) will be remaining in school from Monday, 23rd March</w:t>
            </w:r>
          </w:p>
          <w:p w:rsidR="00B65B4F" w:rsidRPr="00B65B4F" w:rsidRDefault="00B65B4F">
            <w:pPr>
              <w:pStyle w:val="NoSpacing"/>
              <w:jc w:val="both"/>
              <w:rPr>
                <w:rFonts w:ascii="Verdana" w:hAnsi="Verdana" w:cs="LiberationSans"/>
                <w:sz w:val="22"/>
                <w:szCs w:val="22"/>
                <w:lang w:val="en-GB"/>
              </w:rPr>
            </w:pPr>
          </w:p>
          <w:p w:rsidR="009811EA" w:rsidRPr="00B65B4F" w:rsidRDefault="00A62EBA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  <w:sz w:val="22"/>
                  <w:szCs w:val="22"/>
                </w:rPr>
                <w:id w:val="-106502187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B65B4F">
                  <w:rPr>
                    <w:rFonts w:ascii="Verdana" w:hAnsi="Verdana"/>
                    <w:sz w:val="22"/>
                    <w:szCs w:val="22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  <w:sz w:val="22"/>
                <w:szCs w:val="22"/>
              </w:rPr>
              <w:t xml:space="preserve"> YES</w:t>
            </w:r>
            <w:r w:rsidR="00F327B0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  <w:szCs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 xml:space="preserve">Q2.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>I will require a place during the school holidays</w:t>
            </w:r>
          </w:p>
          <w:p w:rsidR="00B65B4F" w:rsidRPr="00B65B4F" w:rsidRDefault="00A62EBA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</w:rPr>
                <w:id w:val="1145744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Easter Holiday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63722894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Spring Bank Holiday</w:t>
            </w:r>
            <w:r w:rsidR="00F327B0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 xml:space="preserve">Q3.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>Name of Academy: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>Beech Primary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44823687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 w:rsidRPr="00B65B4F">
              <w:rPr>
                <w:rFonts w:ascii="Verdana" w:hAnsi="Verdana"/>
              </w:rPr>
              <w:t xml:space="preserve"> 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lang w:val="en-GB"/>
              </w:rPr>
              <w:t>Cowlersley Primary</w:t>
            </w:r>
            <w:r w:rsidR="00F327B0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71115711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Heaton Avenue</w:t>
            </w: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 xml:space="preserve">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21447087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Luck Lane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9914516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Millbridge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04313678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Royds Hall Secondary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58897609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Shelley College</w:t>
            </w:r>
            <w:r>
              <w:tab/>
            </w:r>
            <w:sdt>
              <w:sdtPr>
                <w:id w:val="-77231921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sym w:font="Wingdings" w:char="F0A8"/>
                </w:r>
              </w:sdtContent>
            </w:sdt>
          </w:p>
          <w:p w:rsidR="009811EA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Thornhill Community Academy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66871182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327B0">
              <w:tab/>
            </w:r>
          </w:p>
          <w:p w:rsidR="009811EA" w:rsidRPr="0001168E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Name of Child 1:</w:t>
            </w:r>
          </w:p>
          <w:p w:rsidR="009811EA" w:rsidRPr="0001168E" w:rsidRDefault="009811EA" w:rsidP="00B65B4F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9811EA" w:rsidRPr="0001168E" w:rsidRDefault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p w:rsidR="0001168E" w:rsidRPr="0001168E" w:rsidRDefault="0001168E" w:rsidP="0001168E">
            <w:pPr>
              <w:rPr>
                <w:rFonts w:ascii="Verdana" w:hAnsi="Verdana"/>
                <w:color w:val="000000" w:themeColor="text1"/>
                <w:sz w:val="22"/>
              </w:rPr>
            </w:pP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Name of Child 2:</w:t>
            </w:r>
          </w:p>
          <w:p w:rsidR="0001168E" w:rsidRPr="0001168E" w:rsidRDefault="00F327B0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p w:rsidR="009811EA" w:rsidRDefault="009811EA">
            <w:pPr>
              <w:pStyle w:val="Multiplechoice2"/>
            </w:pPr>
          </w:p>
        </w:tc>
        <w:tc>
          <w:tcPr>
            <w:tcW w:w="864" w:type="dxa"/>
          </w:tcPr>
          <w:p w:rsidR="009811EA" w:rsidRDefault="009811EA"/>
          <w:p w:rsidR="00B65B4F" w:rsidRDefault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</w:tc>
        <w:tc>
          <w:tcPr>
            <w:tcW w:w="5242" w:type="dxa"/>
          </w:tcPr>
          <w:sdt>
            <w:sdtPr>
              <w:alias w:val="Company Name"/>
              <w:tag w:val=""/>
              <w:id w:val="1392386913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01168E">
                <w:pPr>
                  <w:pStyle w:val="Title"/>
                </w:pPr>
                <w:r>
                  <w:rPr>
                    <w:lang w:val="en-GB"/>
                  </w:rPr>
                  <w:t>SHARE MAT ACADEMY: FORM A</w:t>
                </w:r>
              </w:p>
            </w:sdtContent>
          </w:sdt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Name of Child 3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01168E" w:rsidRPr="0001168E" w:rsidRDefault="0001168E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  <w:p w:rsidR="009811EA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21"/>
              <w:gridCol w:w="2621"/>
            </w:tblGrid>
            <w:tr w:rsidR="009811EA" w:rsidTr="0001168E">
              <w:trPr>
                <w:trHeight w:val="80"/>
              </w:trPr>
              <w:tc>
                <w:tcPr>
                  <w:tcW w:w="2635" w:type="dxa"/>
                </w:tcPr>
                <w:p w:rsidR="009811EA" w:rsidRDefault="009811EA">
                  <w:pPr>
                    <w:pStyle w:val="NoSpacing"/>
                  </w:pPr>
                </w:p>
              </w:tc>
              <w:tc>
                <w:tcPr>
                  <w:tcW w:w="2635" w:type="dxa"/>
                </w:tcPr>
                <w:p w:rsidR="009811EA" w:rsidRDefault="009811EA">
                  <w:pPr>
                    <w:pStyle w:val="NoSpacing"/>
                    <w:jc w:val="right"/>
                  </w:pPr>
                </w:p>
              </w:tc>
            </w:tr>
          </w:tbl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Name of Key Worker Parent 1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01168E" w:rsidRPr="0001168E" w:rsidRDefault="0001168E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Occupation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9811EA" w:rsidRDefault="00F327B0" w:rsidP="0001168E">
            <w:pPr>
              <w:pStyle w:val="Rating"/>
            </w:pPr>
            <w:r>
              <w:tab/>
            </w:r>
          </w:p>
          <w:p w:rsidR="009811EA" w:rsidRDefault="009811EA">
            <w:pPr>
              <w:pStyle w:val="Heading2"/>
            </w:pPr>
          </w:p>
          <w:p w:rsid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  <w:r w:rsidRPr="0001168E">
              <w:rPr>
                <w:rFonts w:ascii="Verdana" w:hAnsi="Verdana" w:cs="LiberationSans"/>
                <w:sz w:val="22"/>
                <w:lang w:val="en-GB"/>
              </w:rPr>
              <w:t>Please can you provide the name, contact telephone number and addres</w:t>
            </w:r>
            <w:r>
              <w:rPr>
                <w:rFonts w:ascii="Verdana" w:hAnsi="Verdana" w:cs="LiberationSans"/>
                <w:sz w:val="22"/>
                <w:lang w:val="en-GB"/>
              </w:rPr>
              <w:t xml:space="preserve">s of your place of work, in the </w:t>
            </w:r>
            <w:r w:rsidRPr="0001168E">
              <w:rPr>
                <w:rFonts w:ascii="Verdana" w:hAnsi="Verdana" w:cs="LiberationSans"/>
                <w:sz w:val="22"/>
                <w:lang w:val="en-GB"/>
              </w:rPr>
              <w:t>event we may need to contact your employer</w:t>
            </w:r>
            <w:r>
              <w:rPr>
                <w:rFonts w:ascii="Verdana" w:hAnsi="Verdana" w:cs="LiberationSans"/>
                <w:sz w:val="22"/>
                <w:lang w:val="en-GB"/>
              </w:rPr>
              <w:t>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Name: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Company: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Address: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Address 2: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City/Town: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State/Province: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Postal Code: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Country:</w:t>
            </w:r>
          </w:p>
          <w:p w:rsidR="0001168E" w:rsidRPr="0001168E" w:rsidRDefault="0001168E" w:rsidP="0001168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Email Address:</w:t>
            </w:r>
          </w:p>
          <w:p w:rsidR="0001168E" w:rsidRPr="0001168E" w:rsidRDefault="0001168E" w:rsidP="0001168E">
            <w:pPr>
              <w:rPr>
                <w:rFonts w:ascii="Verdana" w:hAnsi="Verdana"/>
                <w:sz w:val="28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Phone Number:</w:t>
            </w:r>
          </w:p>
          <w:p w:rsidR="009811EA" w:rsidRDefault="009811EA">
            <w:pPr>
              <w:pStyle w:val="Ratings1-5"/>
            </w:pPr>
          </w:p>
          <w:p w:rsidR="0001168E" w:rsidRDefault="0001168E">
            <w:pPr>
              <w:pStyle w:val="Heading2"/>
            </w:pP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Name of Key Worker Parent 2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01168E" w:rsidRPr="0001168E" w:rsidRDefault="0001168E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ab/>
            </w:r>
          </w:p>
          <w:p w:rsidR="0001168E" w:rsidRPr="0001168E" w:rsidRDefault="0001168E" w:rsidP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Occupation</w:t>
            </w:r>
            <w:r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01168E" w:rsidRDefault="0001168E" w:rsidP="0001168E">
            <w:pPr>
              <w:pStyle w:val="Rating"/>
            </w:pPr>
            <w:r>
              <w:tab/>
            </w:r>
          </w:p>
          <w:p w:rsidR="0001168E" w:rsidRDefault="0001168E">
            <w:pPr>
              <w:pStyle w:val="Heading2"/>
            </w:pPr>
          </w:p>
          <w:p w:rsidR="0001168E" w:rsidRDefault="0001168E">
            <w:pPr>
              <w:pStyle w:val="Heading2"/>
            </w:pPr>
          </w:p>
          <w:p w:rsidR="009811EA" w:rsidRDefault="009811EA"/>
        </w:tc>
      </w:tr>
    </w:tbl>
    <w:p w:rsidR="0001168E" w:rsidRDefault="00F327B0">
      <w:pPr>
        <w:pStyle w:val="NoSpacing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DF0B415" wp14:editId="36394A98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0" cy="10058400"/>
                <wp:effectExtent l="0" t="0" r="19050" b="19050"/>
                <wp:wrapNone/>
                <wp:docPr id="1" name="Straight Connector 1" descr="Cut line dividing 2 survey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58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3463EF" id="Straight Connector 1" o:spid="_x0000_s1026" alt="Cut line dividing 2 surveys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center;mso-position-vertical-relative:page" from="0,0" to="0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" strokecolor="#cfcdcd [2894]" strokeweight=".5pt">
                <v:stroke dashstyle="dash" joinstyle="miter"/>
                <w10:wrap anchorx="page" anchory="page"/>
                <w10:anchorlock/>
              </v:line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staurant survey table housing 2 back side surveys"/>
      </w:tblPr>
      <w:tblGrid>
        <w:gridCol w:w="5265"/>
        <w:gridCol w:w="864"/>
        <w:gridCol w:w="5247"/>
      </w:tblGrid>
      <w:tr w:rsidR="009811EA">
        <w:trPr>
          <w:trHeight w:val="792"/>
        </w:trPr>
        <w:tc>
          <w:tcPr>
            <w:tcW w:w="5265" w:type="dxa"/>
          </w:tcPr>
          <w:p w:rsidR="009811EA" w:rsidRDefault="00F327B0">
            <w:pPr>
              <w:pStyle w:val="Heading1"/>
            </w:pPr>
            <w:r>
              <w:t>Continued</w:t>
            </w:r>
          </w:p>
        </w:tc>
        <w:tc>
          <w:tcPr>
            <w:tcW w:w="864" w:type="dxa"/>
          </w:tcPr>
          <w:p w:rsidR="009811EA" w:rsidRDefault="009811EA">
            <w:pPr>
              <w:pStyle w:val="NoSpacing"/>
            </w:pPr>
          </w:p>
        </w:tc>
        <w:tc>
          <w:tcPr>
            <w:tcW w:w="5247" w:type="dxa"/>
          </w:tcPr>
          <w:p w:rsidR="009811EA" w:rsidRDefault="009811EA">
            <w:pPr>
              <w:pStyle w:val="Heading1"/>
            </w:pPr>
          </w:p>
        </w:tc>
      </w:tr>
      <w:tr w:rsidR="009811EA">
        <w:tc>
          <w:tcPr>
            <w:tcW w:w="5265" w:type="dxa"/>
          </w:tcPr>
          <w:p w:rsidR="006A06FF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  <w:r w:rsidRPr="0001168E">
              <w:rPr>
                <w:rFonts w:ascii="Verdana" w:hAnsi="Verdana" w:cs="LiberationSans"/>
                <w:sz w:val="22"/>
                <w:lang w:val="en-GB"/>
              </w:rPr>
              <w:t>Please can you provide the name, contact telephone number and addres</w:t>
            </w:r>
            <w:r>
              <w:rPr>
                <w:rFonts w:ascii="Verdana" w:hAnsi="Verdana" w:cs="LiberationSans"/>
                <w:sz w:val="22"/>
                <w:lang w:val="en-GB"/>
              </w:rPr>
              <w:t xml:space="preserve">s of your place of work, in the </w:t>
            </w:r>
            <w:r w:rsidRPr="0001168E">
              <w:rPr>
                <w:rFonts w:ascii="Verdana" w:hAnsi="Verdana" w:cs="LiberationSans"/>
                <w:sz w:val="22"/>
                <w:lang w:val="en-GB"/>
              </w:rPr>
              <w:t>event we may need to contact your employer</w:t>
            </w:r>
            <w:r>
              <w:rPr>
                <w:rFonts w:ascii="Verdana" w:hAnsi="Verdana" w:cs="LiberationSans"/>
                <w:sz w:val="22"/>
                <w:lang w:val="en-GB"/>
              </w:rPr>
              <w:t>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Name: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Company: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Address: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Address 2: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City/Town: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State/Province: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Postal Code: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Country:</w:t>
            </w:r>
          </w:p>
          <w:p w:rsidR="006A06FF" w:rsidRPr="0001168E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Email Address:</w:t>
            </w:r>
          </w:p>
          <w:p w:rsidR="006A06FF" w:rsidRPr="0001168E" w:rsidRDefault="006A06FF" w:rsidP="006A06FF">
            <w:pPr>
              <w:rPr>
                <w:rFonts w:ascii="Verdana" w:hAnsi="Verdana"/>
                <w:sz w:val="28"/>
              </w:rPr>
            </w:pPr>
            <w:r w:rsidRPr="0001168E">
              <w:rPr>
                <w:rFonts w:ascii="Verdana" w:hAnsi="Verdana" w:cs="LiberationSans-Bold"/>
                <w:bCs/>
                <w:sz w:val="22"/>
                <w:szCs w:val="16"/>
                <w:lang w:val="en-GB"/>
              </w:rPr>
              <w:t>Phone Number:</w:t>
            </w:r>
          </w:p>
          <w:p w:rsidR="009811EA" w:rsidRDefault="009811EA" w:rsidP="006A06FF">
            <w:pPr>
              <w:pStyle w:val="Heading2"/>
            </w:pPr>
          </w:p>
          <w:p w:rsidR="006A06FF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  <w:r w:rsidRPr="006A06FF">
              <w:rPr>
                <w:rFonts w:ascii="Verdana" w:hAnsi="Verdana" w:cs="LiberationSans"/>
                <w:sz w:val="22"/>
                <w:lang w:val="en-GB"/>
              </w:rPr>
              <w:t xml:space="preserve">My child(ren) is/are eligible for free school meals or I would like to take up the offer to provide </w:t>
            </w:r>
            <w:r>
              <w:rPr>
                <w:rFonts w:ascii="Verdana" w:hAnsi="Verdana" w:cs="LiberationSans"/>
                <w:sz w:val="22"/>
                <w:lang w:val="en-GB"/>
              </w:rPr>
              <w:t xml:space="preserve">my child(ren) </w:t>
            </w:r>
            <w:r w:rsidRPr="006A06FF">
              <w:rPr>
                <w:rFonts w:ascii="Verdana" w:hAnsi="Verdana" w:cs="LiberationSans"/>
                <w:sz w:val="22"/>
                <w:lang w:val="en-GB"/>
              </w:rPr>
              <w:t>with a free school meal from Monday, 23rd March.</w:t>
            </w:r>
          </w:p>
          <w:p w:rsidR="006A06FF" w:rsidRPr="006A06FF" w:rsidRDefault="006A06FF" w:rsidP="006A0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</w:p>
        </w:tc>
        <w:tc>
          <w:tcPr>
            <w:tcW w:w="864" w:type="dxa"/>
          </w:tcPr>
          <w:p w:rsidR="009811EA" w:rsidRDefault="009811EA">
            <w:pPr>
              <w:pStyle w:val="NoSpacing"/>
            </w:pPr>
          </w:p>
        </w:tc>
        <w:tc>
          <w:tcPr>
            <w:tcW w:w="5247" w:type="dxa"/>
          </w:tcPr>
          <w:p w:rsidR="009811EA" w:rsidRDefault="009811EA">
            <w:pPr>
              <w:pStyle w:val="Rating"/>
            </w:pPr>
          </w:p>
        </w:tc>
      </w:tr>
      <w:tr w:rsidR="009811EA">
        <w:tc>
          <w:tcPr>
            <w:tcW w:w="5265" w:type="dxa"/>
          </w:tcPr>
          <w:p w:rsidR="009811EA" w:rsidRPr="006A06FF" w:rsidRDefault="00A62EBA">
            <w:pPr>
              <w:pStyle w:val="Rating"/>
              <w:rPr>
                <w:rFonts w:ascii="Verdana" w:hAnsi="Verdana" w:cs="Arial"/>
              </w:rPr>
            </w:pPr>
            <w:sdt>
              <w:sdtPr>
                <w:rPr>
                  <w:rFonts w:ascii="Verdana" w:hAnsi="Verdana" w:cs="Arial"/>
                  <w:sz w:val="22"/>
                </w:rPr>
                <w:id w:val="161340209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6A06FF">
                  <w:rPr>
                    <w:rFonts w:ascii="Verdana" w:hAnsi="Verdana" w:cs="Arial"/>
                    <w:sz w:val="22"/>
                  </w:rPr>
                  <w:sym w:font="Wingdings" w:char="F0A8"/>
                </w:r>
              </w:sdtContent>
            </w:sdt>
            <w:r w:rsidR="00F327B0" w:rsidRPr="006A06FF">
              <w:rPr>
                <w:rFonts w:ascii="Verdana" w:hAnsi="Verdana" w:cs="Arial"/>
                <w:sz w:val="22"/>
              </w:rPr>
              <w:t xml:space="preserve"> Yes | </w:t>
            </w:r>
            <w:sdt>
              <w:sdtPr>
                <w:rPr>
                  <w:rFonts w:ascii="Verdana" w:hAnsi="Verdana" w:cs="Arial"/>
                  <w:sz w:val="22"/>
                </w:rPr>
                <w:id w:val="-54066554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327B0" w:rsidRPr="006A06FF">
                  <w:rPr>
                    <w:rFonts w:ascii="Verdana" w:hAnsi="Verdana" w:cs="Arial"/>
                    <w:sz w:val="22"/>
                  </w:rPr>
                  <w:sym w:font="Wingdings" w:char="F0A8"/>
                </w:r>
              </w:sdtContent>
            </w:sdt>
            <w:r w:rsidR="00F327B0" w:rsidRPr="006A06FF">
              <w:rPr>
                <w:rFonts w:ascii="Verdana" w:hAnsi="Verdana" w:cs="Arial"/>
                <w:sz w:val="22"/>
              </w:rPr>
              <w:t xml:space="preserve"> No</w:t>
            </w:r>
          </w:p>
        </w:tc>
        <w:tc>
          <w:tcPr>
            <w:tcW w:w="864" w:type="dxa"/>
          </w:tcPr>
          <w:p w:rsidR="009811EA" w:rsidRDefault="009811EA">
            <w:pPr>
              <w:pStyle w:val="Rating"/>
            </w:pPr>
          </w:p>
        </w:tc>
        <w:tc>
          <w:tcPr>
            <w:tcW w:w="5247" w:type="dxa"/>
          </w:tcPr>
          <w:p w:rsidR="009811EA" w:rsidRDefault="009811EA">
            <w:pPr>
              <w:pStyle w:val="Rating"/>
            </w:pPr>
          </w:p>
        </w:tc>
      </w:tr>
      <w:tr w:rsidR="009811EA">
        <w:tc>
          <w:tcPr>
            <w:tcW w:w="5265" w:type="dxa"/>
          </w:tcPr>
          <w:p w:rsidR="009811EA" w:rsidRDefault="009811EA">
            <w:pPr>
              <w:pStyle w:val="NoSpacing"/>
            </w:pPr>
          </w:p>
        </w:tc>
        <w:tc>
          <w:tcPr>
            <w:tcW w:w="864" w:type="dxa"/>
          </w:tcPr>
          <w:p w:rsidR="009811EA" w:rsidRDefault="009811EA">
            <w:pPr>
              <w:pStyle w:val="NoSpacing"/>
            </w:pPr>
          </w:p>
        </w:tc>
        <w:tc>
          <w:tcPr>
            <w:tcW w:w="5247" w:type="dxa"/>
          </w:tcPr>
          <w:p w:rsidR="009811EA" w:rsidRDefault="009811EA">
            <w:pPr>
              <w:pStyle w:val="NoSpacing"/>
            </w:pPr>
          </w:p>
        </w:tc>
      </w:tr>
    </w:tbl>
    <w:p w:rsidR="009811EA" w:rsidRDefault="00F327B0">
      <w:pPr>
        <w:pStyle w:val="NoSpacing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0" cy="10058400"/>
                <wp:effectExtent l="0" t="0" r="19050" b="19050"/>
                <wp:wrapNone/>
                <wp:docPr id="3" name="Straight Connector 3" descr="Cut line dividing 2 survey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58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FB2CE" id="Straight Connector 3" o:spid="_x0000_s1026" alt="Cut line dividing 2 surveys" style="position:absolute;z-index:251661312;visibility:visible;mso-wrap-style:square;mso-wrap-distance-left:9pt;mso-wrap-distance-top:0;mso-wrap-distance-right:9pt;mso-wrap-distance-bottom:0;mso-position-horizontal:center;mso-position-horizontal-relative:page;mso-position-vertical:center;mso-position-vertical-relative:page" from="0,0" to="0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" strokecolor="#cfcdcd [2894]" strokeweight=".5pt">
                <v:stroke dashstyle="dash" joinstyle="miter"/>
                <w10:wrap anchorx="page" anchory="page"/>
                <w10:anchorlock/>
              </v:line>
            </w:pict>
          </mc:Fallback>
        </mc:AlternateContent>
      </w:r>
    </w:p>
    <w:sectPr w:rsidR="009811EA">
      <w:footerReference w:type="default" r:id="rId10"/>
      <w:pgSz w:w="12240" w:h="15840" w:code="1"/>
      <w:pgMar w:top="576" w:right="432" w:bottom="576" w:left="432" w:header="432" w:footer="432" w:gutter="0"/>
      <w:cols w:sep="1" w:space="14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B4F" w:rsidRDefault="00B65B4F">
      <w:pPr>
        <w:spacing w:after="0"/>
      </w:pPr>
      <w:r>
        <w:separator/>
      </w:r>
    </w:p>
  </w:endnote>
  <w:endnote w:type="continuationSeparator" w:id="0">
    <w:p w:rsidR="00B65B4F" w:rsidRDefault="00B65B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FF" w:rsidRDefault="006A06FF">
    <w:pPr>
      <w:pStyle w:val="Footer"/>
    </w:pPr>
    <w:r>
      <w:rPr>
        <w:noProof/>
        <w:lang w:val="en-GB" w:eastAsia="en-GB"/>
      </w:rPr>
      <w:drawing>
        <wp:inline distT="0" distB="0" distL="0" distR="0">
          <wp:extent cx="683485" cy="228600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r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334" cy="238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B4F" w:rsidRDefault="00B65B4F">
      <w:pPr>
        <w:spacing w:after="0"/>
      </w:pPr>
      <w:r>
        <w:separator/>
      </w:r>
    </w:p>
  </w:footnote>
  <w:footnote w:type="continuationSeparator" w:id="0">
    <w:p w:rsidR="00B65B4F" w:rsidRDefault="00B65B4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93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4F"/>
    <w:rsid w:val="0001168E"/>
    <w:rsid w:val="006A06FF"/>
    <w:rsid w:val="009811EA"/>
    <w:rsid w:val="00A62EBA"/>
    <w:rsid w:val="00B65B4F"/>
    <w:rsid w:val="00DD7F75"/>
    <w:rsid w:val="00F3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C4DA71E-09EE-422D-9A6A-C09B23EE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b/>
      <w:bCs/>
      <w:i/>
      <w:iCs/>
      <w:color w:val="2E74B5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pBdr>
        <w:top w:val="single" w:sz="4" w:space="1" w:color="2E74B5" w:themeColor="accent1" w:themeShade="BF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keepLines/>
      <w:shd w:val="clear" w:color="auto" w:fill="DEEAF6" w:themeFill="accent1" w:themeFillTint="33"/>
      <w:spacing w:before="40" w:after="0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olor w:val="1F4D78" w:themeColor="accent1" w:themeShade="7F"/>
      <w:sz w:val="20"/>
      <w:szCs w:val="20"/>
      <w:shd w:val="clear" w:color="auto" w:fill="DEEAF6" w:themeFill="accent1" w:themeFillTint="33"/>
    </w:rPr>
  </w:style>
  <w:style w:type="paragraph" w:customStyle="1" w:styleId="Rating">
    <w:name w:val="Rating"/>
    <w:basedOn w:val="Normal"/>
    <w:uiPriority w:val="1"/>
    <w:qFormat/>
    <w:pPr>
      <w:tabs>
        <w:tab w:val="right" w:pos="5215"/>
      </w:tabs>
      <w:spacing w:before="40" w:after="120" w:line="240" w:lineRule="auto"/>
    </w:pPr>
    <w:rPr>
      <w:color w:val="000000" w:themeColor="text1"/>
    </w:rPr>
  </w:style>
  <w:style w:type="paragraph" w:styleId="Title">
    <w:name w:val="Title"/>
    <w:basedOn w:val="Normal"/>
    <w:next w:val="Normal"/>
    <w:link w:val="TitleChar"/>
    <w:uiPriority w:val="1"/>
    <w:qFormat/>
    <w:pPr>
      <w:pBdr>
        <w:top w:val="single" w:sz="12" w:space="5" w:color="1F4E79" w:themeColor="accent1" w:themeShade="80"/>
        <w:bottom w:val="single" w:sz="12" w:space="5" w:color="1F4E79" w:themeColor="accent1" w:themeShade="80"/>
      </w:pBdr>
      <w:shd w:val="clear" w:color="auto" w:fill="DEEAF6" w:themeFill="accent1" w:themeFillTint="33"/>
      <w:spacing w:after="0" w:line="240" w:lineRule="auto"/>
      <w:jc w:val="center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sz w:val="32"/>
      <w:szCs w:val="32"/>
      <w:shd w:val="clear" w:color="auto" w:fill="DEEAF6" w:themeFill="accent1" w:themeFillTint="33"/>
    </w:rPr>
  </w:style>
  <w:style w:type="paragraph" w:styleId="NoSpacing">
    <w:name w:val="No Spacing"/>
    <w:uiPriority w:val="1"/>
    <w:qFormat/>
    <w:pPr>
      <w:spacing w:after="0" w:line="240" w:lineRule="auto"/>
    </w:pPr>
    <w:rPr>
      <w:sz w:val="20"/>
      <w:szCs w:val="20"/>
    </w:rPr>
  </w:style>
  <w:style w:type="paragraph" w:customStyle="1" w:styleId="Multiplechoice2">
    <w:name w:val="Multiple choice | 2"/>
    <w:basedOn w:val="Normal"/>
    <w:uiPriority w:val="1"/>
    <w:qFormat/>
    <w:pPr>
      <w:tabs>
        <w:tab w:val="left" w:pos="2695"/>
      </w:tabs>
      <w:spacing w:before="40"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tings1-5">
    <w:name w:val="Ratings 1-5"/>
    <w:basedOn w:val="Normal"/>
    <w:uiPriority w:val="1"/>
    <w:qFormat/>
    <w:pPr>
      <w:spacing w:before="40" w:after="120"/>
      <w:jc w:val="center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6F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6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elleyat.org\ShelleyCollege\StaffUserData\elisha.pyrah\Downloads\tf0398830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0D185BC013492E838EBC2B3D6BE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4A3FC-CE9D-4A9C-9727-7BE6F727B5F4}"/>
      </w:docPartPr>
      <w:docPartBody>
        <w:p w:rsidR="00A55B95" w:rsidRDefault="00A1163F">
          <w:pPr>
            <w:pStyle w:val="040D185BC013492E838EBC2B3D6BE98F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63F"/>
    <w:rsid w:val="00A1163F"/>
    <w:rsid w:val="00A5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0D185BC013492E838EBC2B3D6BE98F">
    <w:name w:val="040D185BC013492E838EBC2B3D6BE98F"/>
  </w:style>
  <w:style w:type="paragraph" w:customStyle="1" w:styleId="4FBDEFF3E26B4EA88F56E54175F6CB9F">
    <w:name w:val="4FBDEFF3E26B4EA88F56E54175F6CB9F"/>
  </w:style>
  <w:style w:type="paragraph" w:customStyle="1" w:styleId="C08F09B62C214AABBD4D6AF10586C55F">
    <w:name w:val="C08F09B62C214AABBD4D6AF10586C55F"/>
  </w:style>
  <w:style w:type="paragraph" w:customStyle="1" w:styleId="BC12FDFD49BE4EA68CCDD6FBE75E99A5">
    <w:name w:val="BC12FDFD49BE4EA68CCDD6FBE75E99A5"/>
  </w:style>
  <w:style w:type="paragraph" w:customStyle="1" w:styleId="ABCAF902E2D74B568D91403990A8D15C">
    <w:name w:val="ABCAF902E2D74B568D91403990A8D15C"/>
    <w:rsid w:val="00A116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staurant surve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873961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2012-12-28T00:30:00+00:00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1666695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TP103988302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E3F04-0B30-430C-9B9B-8C942289B6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10A76-AA44-4FF1-8D5B-AB0E0387F092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256DCF59-9DC7-484F-9354-2D7849FE2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E7088F-A97E-4EB3-9DF7-9567D94B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tf03988303</Template>
  <TotalTime>38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MAT ACADEMY: FORM 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E. Pyrah</dc:creator>
  <cp:lastModifiedBy>Ms E. Pyrah</cp:lastModifiedBy>
  <cp:revision>3</cp:revision>
  <dcterms:created xsi:type="dcterms:W3CDTF">2020-03-19T11:25:00Z</dcterms:created>
  <dcterms:modified xsi:type="dcterms:W3CDTF">2020-03-19T12:20:00Z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